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070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070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070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2016123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070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0704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070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070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070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070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070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0704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0704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070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070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0704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0704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070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0704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0704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0704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0704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0704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0704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0704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0704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070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070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116 192 023 607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070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116 192 023 607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070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116 192 023 607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070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10,3824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0704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0704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10,5252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070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070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407047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04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07047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070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0704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070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070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2016-06-14T08:43:00Z</cp:lastPrinted>
  <dcterms:created xsi:type="dcterms:W3CDTF">2016-06-14T08:43:00Z</dcterms:created>
  <dcterms:modified xsi:type="dcterms:W3CDTF">2016-06-14T08:44:00Z</dcterms:modified>
</cp:coreProperties>
</file>