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5D2C58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23E66" w:rsidRPr="00CC5818" w:rsidRDefault="005D2C5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5D2C58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5D2C5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08.11.2018</w:t>
            </w:r>
          </w:p>
        </w:tc>
      </w:tr>
      <w:tr w:rsidR="00323E66" w:rsidRPr="00CC5818" w:rsidTr="005D2C58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5D2C58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2018316</w:t>
            </w:r>
          </w:p>
        </w:tc>
      </w:tr>
      <w:tr w:rsidR="00323E66" w:rsidRPr="00CC5818" w:rsidTr="005D2C58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5D2C58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CC5818">
              <w:lastRenderedPageBreak/>
              <w:t>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5D2C58">
        <w:trPr>
          <w:trHeight w:val="46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5D2C58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5D2C58">
        <w:trPr>
          <w:trHeight w:val="1036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5D2C5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220 000 000 000</w:t>
            </w:r>
          </w:p>
        </w:tc>
      </w:tr>
      <w:tr w:rsidR="00323E66" w:rsidRPr="00CC5818" w:rsidTr="005D2C58">
        <w:trPr>
          <w:trHeight w:val="413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521" w:type="dxa"/>
            <w:vAlign w:val="center"/>
          </w:tcPr>
          <w:p w:rsidR="00323E66" w:rsidRPr="00CC5818" w:rsidRDefault="005D2C58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5D2C58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5D2C58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08.11.2018</w:t>
            </w:r>
          </w:p>
        </w:tc>
      </w:tr>
      <w:tr w:rsidR="00323E66" w:rsidRPr="00CC5818" w:rsidTr="005D2C58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5D2C5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09.11.2018</w:t>
            </w:r>
          </w:p>
        </w:tc>
      </w:tr>
      <w:tr w:rsidR="00323E66" w:rsidRPr="00CC5818" w:rsidTr="005D2C58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521" w:type="dxa"/>
            <w:vAlign w:val="center"/>
          </w:tcPr>
          <w:p w:rsidR="00323E66" w:rsidRPr="00CC5818" w:rsidRDefault="005D2C5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5D2C58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5D2C5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23E66" w:rsidRPr="00CC5818" w:rsidTr="005D2C58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521" w:type="dxa"/>
            <w:vAlign w:val="center"/>
          </w:tcPr>
          <w:p w:rsidR="00323E66" w:rsidRPr="00CC5818" w:rsidRDefault="005D2C5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5D2C58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5D2C5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5D2C58">
        <w:trPr>
          <w:trHeight w:val="397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5D2C5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5D2C58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23E66" w:rsidRPr="00CC5818" w:rsidRDefault="005D2C5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5D2C58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521" w:type="dxa"/>
            <w:vAlign w:val="center"/>
          </w:tcPr>
          <w:p w:rsidR="00323E66" w:rsidRPr="00CC5818" w:rsidRDefault="005D2C5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5D2C58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521" w:type="dxa"/>
            <w:vAlign w:val="center"/>
          </w:tcPr>
          <w:p w:rsidR="00323E66" w:rsidRPr="00CC5818" w:rsidRDefault="005D2C5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5D2C58">
        <w:trPr>
          <w:trHeight w:val="55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5D2C5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5D2C58">
        <w:trPr>
          <w:trHeight w:val="85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5D2C58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5D2C58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5D2C5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5D2C58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5D2C5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5D2C58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5D2C5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5D2C58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23E66" w:rsidRPr="00CC5818" w:rsidRDefault="005D2C5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5D2C58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23E66" w:rsidRPr="00CC5818" w:rsidRDefault="005D2C5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5D2C58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5D2C5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5D2C58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5D2C58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5D2C58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23E66" w:rsidRPr="00CC5818" w:rsidRDefault="005D2C5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5D2C58">
        <w:trPr>
          <w:trHeight w:val="794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5D2C58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5D2C58">
        <w:trPr>
          <w:trHeight w:val="65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5D2C58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5D2C58">
        <w:trPr>
          <w:trHeight w:val="579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5D2C5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5D2C58">
        <w:trPr>
          <w:trHeight w:val="54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5D2C58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5D2C58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5D2C58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7,1200</w:t>
            </w:r>
          </w:p>
        </w:tc>
      </w:tr>
      <w:tr w:rsidR="00323E66" w:rsidRPr="00CC5818" w:rsidTr="005D2C58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5D2C58" w:rsidP="00323E66">
            <w:pPr>
              <w:ind w:firstLine="0"/>
              <w:jc w:val="center"/>
              <w:rPr>
                <w:sz w:val="24"/>
              </w:rPr>
            </w:pPr>
            <w:r>
              <w:t>10 350 000 000</w:t>
            </w:r>
          </w:p>
        </w:tc>
      </w:tr>
      <w:tr w:rsidR="00323E66" w:rsidRPr="00CC5818" w:rsidTr="005D2C58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5D2C58" w:rsidP="00323E66">
            <w:pPr>
              <w:ind w:firstLine="0"/>
              <w:jc w:val="center"/>
              <w:rPr>
                <w:sz w:val="24"/>
              </w:rPr>
            </w:pPr>
            <w:r>
              <w:t>10 350 000 000</w:t>
            </w:r>
          </w:p>
        </w:tc>
      </w:tr>
      <w:tr w:rsidR="00323E66" w:rsidRPr="00CC5818" w:rsidTr="005D2C58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5D2C58" w:rsidP="00323E66">
            <w:pPr>
              <w:ind w:firstLine="0"/>
              <w:jc w:val="center"/>
              <w:rPr>
                <w:sz w:val="24"/>
              </w:rPr>
            </w:pPr>
            <w:r>
              <w:t>10 350 000 000</w:t>
            </w:r>
          </w:p>
        </w:tc>
      </w:tr>
      <w:tr w:rsidR="00323E66" w:rsidRPr="00CC5818" w:rsidTr="005D2C58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5D2C58" w:rsidP="00323E66">
            <w:pPr>
              <w:ind w:firstLine="0"/>
              <w:jc w:val="center"/>
              <w:rPr>
                <w:sz w:val="24"/>
              </w:rPr>
            </w:pPr>
            <w:r>
              <w:t>7,1205</w:t>
            </w:r>
          </w:p>
        </w:tc>
      </w:tr>
      <w:tr w:rsidR="00323E66" w:rsidRPr="00CC5818" w:rsidTr="005D2C58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5D2C58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7,1200</w:t>
            </w:r>
          </w:p>
        </w:tc>
      </w:tr>
      <w:tr w:rsidR="00323E66" w:rsidRPr="00CC5818" w:rsidTr="005D2C58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5D2C58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7,1400</w:t>
            </w:r>
          </w:p>
        </w:tc>
      </w:tr>
      <w:tr w:rsidR="00323E66" w:rsidRPr="00CC5818" w:rsidTr="005D2C58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23E66" w:rsidRPr="00CC5818" w:rsidRDefault="005D2C58" w:rsidP="00323E66">
            <w:pPr>
              <w:ind w:firstLine="0"/>
              <w:jc w:val="center"/>
              <w:rPr>
                <w:sz w:val="24"/>
              </w:rPr>
            </w:pPr>
            <w:bookmarkStart w:id="0" w:name="_GoBack"/>
            <w:bookmarkEnd w:id="0"/>
            <w:r>
              <w:rPr>
                <w:lang w:val="en-US"/>
              </w:rPr>
              <w:t>4</w:t>
            </w:r>
          </w:p>
        </w:tc>
      </w:tr>
      <w:tr w:rsidR="00323E66" w:rsidRPr="00CC5818" w:rsidTr="005D2C58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23E66" w:rsidRPr="00CC5818" w:rsidRDefault="005D2C58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5D2C58" w:rsidP="0011411A">
      <w:r>
        <w:rPr>
          <w:lang w:val="en-US"/>
        </w:rPr>
        <w:t xml:space="preserve"> </w:t>
      </w:r>
    </w:p>
    <w:p w:rsidR="00D92F8E" w:rsidRPr="00A52B20" w:rsidRDefault="005D2C58" w:rsidP="00933604">
      <w:r>
        <w:t xml:space="preserve">     </w:t>
      </w:r>
    </w:p>
    <w:p w:rsidR="00A52B20" w:rsidRPr="00401125" w:rsidRDefault="005D2C58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C58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2C58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591</Words>
  <Characters>3371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2018-11-09T10:59:00Z</dcterms:created>
  <dcterms:modified xsi:type="dcterms:W3CDTF">2018-11-09T10:59:00Z</dcterms:modified>
</cp:coreProperties>
</file>