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B29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29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B29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292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B29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B292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B292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B29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B29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B29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B292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B29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B292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B292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B292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B29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106 124 000 000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106 124 000 000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106 124 000 000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8,7648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8,8008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B292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B2921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92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B2921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2017-06-08T13:23:00Z</cp:lastPrinted>
  <dcterms:created xsi:type="dcterms:W3CDTF">2017-06-08T13:23:00Z</dcterms:created>
  <dcterms:modified xsi:type="dcterms:W3CDTF">2017-06-08T13:24:00Z</dcterms:modified>
</cp:coreProperties>
</file>