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A6CB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A6CB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A6CB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2016081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A6CB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A6CB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A6CB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A6CB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A6CB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A6CB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A6CB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A6CB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A6CB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A6CB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A6CB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A6CB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A6CB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A6CB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A6CB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A6CB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A6CB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A6CB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A6CB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A6CB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A6CB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A6CB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A6CB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A6CB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196 020 000 000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A6CB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A6CB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A6CB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10,5339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A6CB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A6CB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10,6423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A6CB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A6CB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FA6CBB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CB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A6CBB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2016-04-22T11:03:00Z</dcterms:created>
  <dcterms:modified xsi:type="dcterms:W3CDTF">2016-04-22T11:07:00Z</dcterms:modified>
</cp:coreProperties>
</file>