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A6F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A6F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A6F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A6F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A6FA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A6F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A6F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A6F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A6F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A6F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A6FA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A6FA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A6F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A6F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A6FA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A6FA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A6F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A6F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A6F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A6FA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A6F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A6FA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A6FA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A6FA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A6FA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A6F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6F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250 895 000 000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6F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6F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A6F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10,8154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A6FA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A6FA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A6F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A6F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0A6FA2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FA2"/>
    <w:rsid w:val="0006322A"/>
    <w:rsid w:val="00096875"/>
    <w:rsid w:val="000A6FA2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2015-12-21T06:14:00Z</dcterms:created>
  <dcterms:modified xsi:type="dcterms:W3CDTF">2015-12-21T06:16:00Z</dcterms:modified>
</cp:coreProperties>
</file>