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90A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90A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90A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90A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90AC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90AC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90A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90A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90A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90A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90A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90A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90A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90AC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90AC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151 240 000 000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10,0197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10,0722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90A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90AC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AC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90ACA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2016-07-06T08:39:00Z</cp:lastPrinted>
  <dcterms:created xsi:type="dcterms:W3CDTF">2016-07-06T08:38:00Z</dcterms:created>
  <dcterms:modified xsi:type="dcterms:W3CDTF">2016-07-06T08:39:00Z</dcterms:modified>
</cp:coreProperties>
</file>