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943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943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943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</w:t>
            </w:r>
            <w:r w:rsidRPr="00F75869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943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9439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943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943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943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943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943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9439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9439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943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9439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9439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943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943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943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943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943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943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943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9439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9439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943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943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943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943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943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11,5785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9439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9439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11,6111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943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943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94395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395"/>
    <w:rsid w:val="0006322A"/>
    <w:rsid w:val="00094395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2015-06-30T06:15:00Z</dcterms:created>
  <dcterms:modified xsi:type="dcterms:W3CDTF">2015-06-30T06:16:00Z</dcterms:modified>
</cp:coreProperties>
</file>