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2D73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2D73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20.02.2017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2D731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2017042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D731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2D731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2D731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20.02.2017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2D73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2D73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D731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2D73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2D731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2D7312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2D73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2D7312">
        <w:trPr>
          <w:trHeight w:val="523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2D73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2D731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2D731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2D73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2D731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2D731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2D731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2D731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2D731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2D731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2D731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2D731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2D731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9,5101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D731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33 475 000 000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D731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33 475 000 000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D731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33 475 000 000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2D731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9,5267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D731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9,5101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D731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9,5701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2D731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2D731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Default="00232B0E" w:rsidP="002D7312">
      <w:pPr>
        <w:ind w:firstLine="0"/>
        <w:rPr>
          <w:szCs w:val="28"/>
        </w:rPr>
      </w:pPr>
    </w:p>
    <w:sectPr w:rsidR="00232B0E" w:rsidSect="002D7312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312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D7312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2017-02-21T10:42:00Z</dcterms:created>
  <dcterms:modified xsi:type="dcterms:W3CDTF">2017-02-21T10:44:00Z</dcterms:modified>
</cp:coreProperties>
</file>