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3C71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3C71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05.03.2018</w:t>
            </w:r>
          </w:p>
        </w:tc>
      </w:tr>
      <w:tr w:rsidR="003C549B" w:rsidRPr="00B237E3" w:rsidTr="003C716D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3C716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2018053</w:t>
            </w:r>
          </w:p>
        </w:tc>
      </w:tr>
      <w:tr w:rsidR="003C549B" w:rsidRPr="00B237E3" w:rsidTr="003C716D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716D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716D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3C716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716D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3C716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3C716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06.03.2018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3C71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13.03.2018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3C71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3C716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3C71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716D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3C71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3C716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716D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3C71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716D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3C71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3C71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716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3C71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716D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3C716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716D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3C716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716D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3C716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716D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3C716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C716D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3C716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716D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3C716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3C716D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3C716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3C716D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3C716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3C716D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3C716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716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3C71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716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3C71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23 050 000 000</w:t>
            </w:r>
          </w:p>
        </w:tc>
      </w:tr>
      <w:tr w:rsidR="003C549B" w:rsidRPr="0065185C" w:rsidTr="003C716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3C71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23 050 000 000</w:t>
            </w:r>
          </w:p>
        </w:tc>
      </w:tr>
      <w:tr w:rsidR="003C549B" w:rsidRPr="0065185C" w:rsidTr="003C716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3C71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23 050 000 000</w:t>
            </w:r>
          </w:p>
        </w:tc>
      </w:tr>
      <w:tr w:rsidR="003C549B" w:rsidRPr="0065185C" w:rsidTr="003C716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3C71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7,1262</w:t>
            </w:r>
          </w:p>
        </w:tc>
      </w:tr>
      <w:tr w:rsidR="003C549B" w:rsidRPr="0065185C" w:rsidTr="003C716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3C716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716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3C716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7,1700</w:t>
            </w:r>
          </w:p>
        </w:tc>
      </w:tr>
      <w:tr w:rsidR="003C549B" w:rsidRPr="0065185C" w:rsidTr="003C716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3C71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716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3C716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6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C716D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2018-03-06T11:46:00Z</dcterms:created>
  <dcterms:modified xsi:type="dcterms:W3CDTF">2018-03-06T11:46:00Z</dcterms:modified>
</cp:coreProperties>
</file>