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16.01.2019</w:t>
            </w:r>
          </w:p>
        </w:tc>
      </w:tr>
      <w:tr w:rsidR="00323E66" w:rsidRPr="00CC5818" w:rsidTr="00FC1AB5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2019008</w:t>
            </w:r>
          </w:p>
        </w:tc>
      </w:tr>
      <w:tr w:rsidR="00323E66" w:rsidRPr="00CC5818" w:rsidTr="00FC1AB5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FC1AB5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FC1AB5">
        <w:trPr>
          <w:trHeight w:val="46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FC1AB5">
        <w:trPr>
          <w:trHeight w:val="1036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FC1AB5">
        <w:trPr>
          <w:trHeight w:val="41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16.01.2019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17.01.2019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FC1AB5">
        <w:trPr>
          <w:trHeight w:val="51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FC1AB5">
        <w:trPr>
          <w:trHeight w:val="55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FC1AB5">
        <w:trPr>
          <w:trHeight w:val="85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FC1AB5">
        <w:trPr>
          <w:trHeight w:val="96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FC1AB5">
        <w:trPr>
          <w:trHeight w:val="51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FC1AB5">
        <w:trPr>
          <w:trHeight w:val="794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FC1AB5">
        <w:trPr>
          <w:trHeight w:val="65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FC1AB5">
        <w:trPr>
          <w:trHeight w:val="579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FC1AB5">
        <w:trPr>
          <w:trHeight w:val="54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 w:val="24"/>
              </w:rPr>
            </w:pPr>
            <w:r>
              <w:t>205 000 000 000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 w:val="24"/>
              </w:rPr>
            </w:pPr>
            <w:r>
              <w:t>205 000 000 000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 w:val="24"/>
              </w:rPr>
            </w:pPr>
            <w:r>
              <w:t>205 000 000 000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 w:val="24"/>
              </w:rPr>
            </w:pPr>
            <w:r>
              <w:t>7,3602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7,3700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FC1AB5">
        <w:trPr>
          <w:trHeight w:val="397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23E66" w:rsidRPr="00CC5818" w:rsidRDefault="00FC1AB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FC1AB5" w:rsidP="0011411A">
      <w:r>
        <w:rPr>
          <w:lang w:val="en-US"/>
        </w:rPr>
        <w:t xml:space="preserve"> </w:t>
      </w:r>
    </w:p>
    <w:p w:rsidR="00D92F8E" w:rsidRPr="00A52B20" w:rsidRDefault="00FC1AB5" w:rsidP="00933604">
      <w:r>
        <w:t xml:space="preserve">     </w:t>
      </w:r>
    </w:p>
    <w:p w:rsidR="00A52B20" w:rsidRPr="00401125" w:rsidRDefault="00FC1AB5" w:rsidP="00A52B20">
      <w:pPr>
        <w:rPr>
          <w:szCs w:val="28"/>
        </w:rPr>
      </w:pPr>
      <w:r>
        <w:t xml:space="preserve">     </w:t>
      </w: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AB5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C1AB5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2019-01-17T11:00:00Z</dcterms:created>
  <dcterms:modified xsi:type="dcterms:W3CDTF">2019-01-17T11:01:00Z</dcterms:modified>
</cp:coreProperties>
</file>