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23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22.05.2018</w:t>
            </w:r>
          </w:p>
        </w:tc>
      </w:tr>
      <w:tr w:rsidR="00323E66" w:rsidRPr="00CC5818" w:rsidTr="00634C86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2018132</w:t>
            </w:r>
          </w:p>
        </w:tc>
      </w:tr>
      <w:tr w:rsidR="00323E66" w:rsidRPr="00CC5818" w:rsidTr="00634C86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634C86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634C86">
        <w:trPr>
          <w:trHeight w:val="46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634C86">
        <w:trPr>
          <w:trHeight w:val="1036"/>
        </w:trPr>
        <w:tc>
          <w:tcPr>
            <w:tcW w:w="567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634C86">
        <w:trPr>
          <w:trHeight w:val="413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22.05.2018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23.05.2018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634C86">
        <w:trPr>
          <w:trHeight w:val="51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634C86">
        <w:trPr>
          <w:trHeight w:val="55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34C86">
        <w:trPr>
          <w:trHeight w:val="85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34C86">
        <w:trPr>
          <w:trHeight w:val="51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230" w:type="dxa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634C86">
        <w:trPr>
          <w:trHeight w:val="794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634C86">
        <w:trPr>
          <w:trHeight w:val="655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634C86">
        <w:trPr>
          <w:trHeight w:val="579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634C86">
        <w:trPr>
          <w:trHeight w:val="545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 w:val="24"/>
              </w:rPr>
            </w:pPr>
            <w:r>
              <w:t>1 470 000 000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 w:val="24"/>
              </w:rPr>
            </w:pPr>
            <w:r>
              <w:t>1 470 000 000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 w:val="24"/>
              </w:rPr>
            </w:pPr>
            <w:r>
              <w:t>1 470 000 000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634C86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23E66" w:rsidRPr="00CC5818" w:rsidRDefault="00634C8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634C86" w:rsidP="0011411A">
      <w:r>
        <w:rPr>
          <w:lang w:val="en-US"/>
        </w:rPr>
        <w:t xml:space="preserve"> </w:t>
      </w:r>
    </w:p>
    <w:p w:rsidR="00D92F8E" w:rsidRPr="00A52B20" w:rsidRDefault="00634C86" w:rsidP="00933604">
      <w:r>
        <w:t xml:space="preserve">     </w:t>
      </w:r>
    </w:p>
    <w:p w:rsidR="00A52B20" w:rsidRPr="00401125" w:rsidRDefault="00634C86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C8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34C86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2018-05-23T11:11:00Z</dcterms:created>
  <dcterms:modified xsi:type="dcterms:W3CDTF">2018-05-23T11:12:00Z</dcterms:modified>
</cp:coreProperties>
</file>