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B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B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B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B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B71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B71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B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B71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B71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B71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B71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B71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B71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B71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B71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197 523 000 000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11,0244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B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B710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10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B7106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B71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710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B71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710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2015-11-18T06:11:00Z</cp:lastPrinted>
  <dcterms:created xsi:type="dcterms:W3CDTF">2015-11-18T06:10:00Z</dcterms:created>
  <dcterms:modified xsi:type="dcterms:W3CDTF">2015-11-18T06:12:00Z</dcterms:modified>
</cp:coreProperties>
</file>