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  <w:r w:rsidRPr="00CC5818">
        <w:rPr>
          <w:szCs w:val="28"/>
        </w:rPr>
        <w:t xml:space="preserve">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</w:t>
      </w:r>
      <w:proofErr w:type="spellStart"/>
      <w:r w:rsidRPr="00CC5818">
        <w:rPr>
          <w:szCs w:val="28"/>
        </w:rPr>
        <w:t>репо</w:t>
      </w:r>
      <w:proofErr w:type="spellEnd"/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Параметры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11.04.2018</w:t>
            </w:r>
          </w:p>
        </w:tc>
      </w:tr>
      <w:tr w:rsidR="00323E66" w:rsidRPr="00CC5818" w:rsidTr="00E965A2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2018088</w:t>
            </w:r>
          </w:p>
        </w:tc>
      </w:tr>
      <w:tr w:rsidR="00323E66" w:rsidRPr="00CC5818" w:rsidTr="00E965A2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Перечень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E965A2">
        <w:trPr>
          <w:trHeight w:val="1036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Стоимость ценных бумаг, в отношении которых заключаются договоры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E965A2">
        <w:trPr>
          <w:trHeight w:val="46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Валюта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E965A2">
        <w:trPr>
          <w:trHeight w:val="1036"/>
        </w:trPr>
        <w:tc>
          <w:tcPr>
            <w:tcW w:w="6096" w:type="dxa"/>
          </w:tcPr>
          <w:p w:rsidR="00323E66" w:rsidRPr="00CC5818" w:rsidRDefault="00323E66" w:rsidP="001D22CD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(Лимит отбора Заявок) (денежных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E965A2">
        <w:trPr>
          <w:trHeight w:val="413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первой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11.04.2018</w:t>
            </w:r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Дата исполнения второй части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12.04.2018</w:t>
            </w:r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</w:tcPr>
          <w:p w:rsidR="00323E66" w:rsidRPr="00CC5818" w:rsidRDefault="00323E66" w:rsidP="001D22CD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</w:t>
            </w:r>
            <w:r w:rsidR="00845469">
              <w:rPr>
                <w:szCs w:val="28"/>
              </w:rPr>
              <w:t>нимальный размер одной Заявки (</w:t>
            </w:r>
            <w:bookmarkStart w:id="0" w:name="_GoBack"/>
            <w:bookmarkEnd w:id="0"/>
            <w:r w:rsidRPr="00CC5818">
              <w:rPr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E965A2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 xml:space="preserve"> (обычный или особый)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E965A2">
        <w:trPr>
          <w:trHeight w:val="55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E965A2">
        <w:trPr>
          <w:trHeight w:val="85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E965A2">
        <w:trPr>
          <w:trHeight w:val="511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Расписание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  <w:r w:rsidRPr="00CC5818">
              <w:rPr>
                <w:b/>
                <w:szCs w:val="28"/>
              </w:rPr>
              <w:t xml:space="preserve"> (по московскому времени)</w:t>
            </w:r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lastRenderedPageBreak/>
              <w:t>Начало сбора Заявок:</w:t>
            </w:r>
          </w:p>
        </w:tc>
        <w:tc>
          <w:tcPr>
            <w:tcW w:w="3804" w:type="dxa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E965A2">
        <w:trPr>
          <w:trHeight w:val="794"/>
        </w:trPr>
        <w:tc>
          <w:tcPr>
            <w:tcW w:w="6096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Направление кредитным организациям информации о заключении договоров </w:t>
            </w:r>
            <w:proofErr w:type="spellStart"/>
            <w:r w:rsidRPr="00CC5818">
              <w:rPr>
                <w:szCs w:val="28"/>
              </w:rPr>
              <w:t>репо</w:t>
            </w:r>
            <w:proofErr w:type="spellEnd"/>
            <w:r w:rsidRPr="00CC5818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23E66" w:rsidRPr="00CC5818" w:rsidTr="00E965A2">
        <w:trPr>
          <w:trHeight w:val="65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 xml:space="preserve">Формирование сводного реестра договоров </w:t>
            </w:r>
            <w:proofErr w:type="spellStart"/>
            <w:r w:rsidRPr="00CC5818">
              <w:t>репо</w:t>
            </w:r>
            <w:proofErr w:type="spellEnd"/>
            <w:r w:rsidRPr="00CC5818">
              <w:t>: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23E66" w:rsidRPr="00CC5818" w:rsidTr="00E965A2">
        <w:trPr>
          <w:trHeight w:val="579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E965A2">
        <w:trPr>
          <w:trHeight w:val="545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 xml:space="preserve">Результаты отбора заявок кредитных организаций на заключение договоров </w:t>
            </w:r>
            <w:proofErr w:type="spellStart"/>
            <w:r w:rsidRPr="00CC5818">
              <w:rPr>
                <w:b/>
                <w:szCs w:val="28"/>
              </w:rPr>
              <w:t>репо</w:t>
            </w:r>
            <w:proofErr w:type="spellEnd"/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</w:t>
            </w:r>
            <w:r w:rsidR="00845469">
              <w:rPr>
                <w:szCs w:val="28"/>
              </w:rPr>
              <w:t>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 w:val="24"/>
              </w:rPr>
            </w:pPr>
            <w:r>
              <w:t>5 900 000 000</w:t>
            </w:r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845469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 w:val="24"/>
              </w:rPr>
            </w:pPr>
            <w:r>
              <w:t>5 900 000 000</w:t>
            </w:r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845469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 w:val="24"/>
              </w:rPr>
            </w:pPr>
            <w:r>
              <w:t>5 900 000 000</w:t>
            </w:r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 w:val="24"/>
              </w:rPr>
            </w:pPr>
            <w:r>
              <w:t>6,8900</w:t>
            </w:r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6,8903</w:t>
            </w:r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E965A2">
        <w:trPr>
          <w:trHeight w:val="397"/>
        </w:trPr>
        <w:tc>
          <w:tcPr>
            <w:tcW w:w="6096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E965A2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sectPr w:rsidR="00232B0E" w:rsidRPr="00CC5818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5A2"/>
    <w:rsid w:val="00002388"/>
    <w:rsid w:val="0006322A"/>
    <w:rsid w:val="00096875"/>
    <w:rsid w:val="000B3557"/>
    <w:rsid w:val="000B56EB"/>
    <w:rsid w:val="000E5903"/>
    <w:rsid w:val="0011411A"/>
    <w:rsid w:val="001526FF"/>
    <w:rsid w:val="00171884"/>
    <w:rsid w:val="001D22CD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45469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965A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</Template>
  <TotalTime>3</TotalTime>
  <Pages>3</Pages>
  <Words>500</Words>
  <Characters>3442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4</cp:revision>
  <dcterms:created xsi:type="dcterms:W3CDTF">2018-04-12T11:00:00Z</dcterms:created>
  <dcterms:modified xsi:type="dcterms:W3CDTF">2018-04-27T05:33:00Z</dcterms:modified>
</cp:coreProperties>
</file>