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439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439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4395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2017067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4395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4395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4395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439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439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4395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439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4395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4395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439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439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4395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4395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439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4395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4395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4395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4395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4395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4395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4395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4395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439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439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36 200 000 000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439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36 200 000 000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439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36 200 000 000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439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9,5965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4395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4395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9,6226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439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439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643953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95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43953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6439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4395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6439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4395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2017-03-20T12:29:00Z</cp:lastPrinted>
  <dcterms:created xsi:type="dcterms:W3CDTF">2017-03-20T12:29:00Z</dcterms:created>
  <dcterms:modified xsi:type="dcterms:W3CDTF">2017-03-20T12:29:00Z</dcterms:modified>
</cp:coreProperties>
</file>