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062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62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062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628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0628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062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062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0628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0628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0628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0628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0628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0628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3 050 000 000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0628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06288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28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06288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2018-03-23T11:07:00Z</dcterms:created>
  <dcterms:modified xsi:type="dcterms:W3CDTF">2018-03-23T11:08:00Z</dcterms:modified>
</cp:coreProperties>
</file>