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F6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F6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F65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F65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F65D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F65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F6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F6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F65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F6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F65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F65D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F6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F65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F65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F6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F65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F65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F65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F65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F65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F65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F65D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F65D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F6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F6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240 740 000 000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F6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F6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F6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10,5508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F65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F65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F6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F6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F65D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5D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7F65D1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2015-09-30T06:14:00Z</dcterms:created>
  <dcterms:modified xsi:type="dcterms:W3CDTF">2015-09-30T06:17:00Z</dcterms:modified>
</cp:coreProperties>
</file>