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F6412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F6412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F6412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2016026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6412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F6412A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F6412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F6412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F6412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F6412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6412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F6412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F6412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F6412A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F6412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F6412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F6412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F6412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F6412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F6412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F6412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F6412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F6412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F6412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F6412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F6412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F6412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F6412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6412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171 097 000 000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6412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6412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F6412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10,5064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6412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6412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10,6250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F6412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F6412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F6412A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12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6412A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13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2016-02-12T08:39:00Z</dcterms:created>
  <dcterms:modified xsi:type="dcterms:W3CDTF">2016-02-12T08:52:00Z</dcterms:modified>
</cp:coreProperties>
</file>