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11.10.2018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2018288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12.10.2018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16.11.2018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RUONmDS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622FF">
        <w:trPr>
          <w:trHeight w:val="27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622FF">
        <w:trPr>
          <w:trHeight w:val="41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E622FF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622FF" w:rsidP="0011411A">
      <w:r>
        <w:rPr>
          <w:lang w:val="en-US"/>
        </w:rPr>
        <w:lastRenderedPageBreak/>
        <w:t xml:space="preserve">RUONmDS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E622FF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401125" w:rsidRDefault="00E622FF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E622F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2FF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622FF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2018-10-12T11:00:00Z</dcterms:created>
  <dcterms:modified xsi:type="dcterms:W3CDTF">2018-10-12T11:01:00Z</dcterms:modified>
</cp:coreProperties>
</file>