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14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4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14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148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14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148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148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14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14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14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148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14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148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148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148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251 660 000 000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10,6277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148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D1483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83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14836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2015-11-06T06:12:00Z</cp:lastPrinted>
  <dcterms:created xsi:type="dcterms:W3CDTF">2015-11-06T06:10:00Z</dcterms:created>
  <dcterms:modified xsi:type="dcterms:W3CDTF">2015-11-06T06:14:00Z</dcterms:modified>
</cp:coreProperties>
</file>