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223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23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223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223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223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223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223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223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223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223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223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223F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223F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166 300 000 000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223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223F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F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223F0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2016-05-23T10:50:00Z</dcterms:created>
  <dcterms:modified xsi:type="dcterms:W3CDTF">2016-05-23T10:50:00Z</dcterms:modified>
</cp:coreProperties>
</file>