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A1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2016153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1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A1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1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A13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A13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A1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A13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A13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A13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A13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A13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A13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A134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A134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A1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143 902 000 000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143 902 000 000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143 902 000 000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10,0028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A1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sectPr w:rsidR="00232B0E" w:rsidSect="000A134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3"/>
    <w:rsid w:val="0006322A"/>
    <w:rsid w:val="00096875"/>
    <w:rsid w:val="000A1343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A13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A134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A13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A134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2016-07-19T08:39:00Z</cp:lastPrinted>
  <dcterms:created xsi:type="dcterms:W3CDTF">2016-07-19T08:38:00Z</dcterms:created>
  <dcterms:modified xsi:type="dcterms:W3CDTF">2016-07-19T08:39:00Z</dcterms:modified>
</cp:coreProperties>
</file>