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D35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D35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D35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D35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D35E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D35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D35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D35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D35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D35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D35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D35E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D35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D35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D35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D35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D35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D35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D35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D35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D35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D35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D35E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D35E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D35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D35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236 528 000 000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D35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D35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D35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10,5364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D35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D35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D35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D35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D35E5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5E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3D35E5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2015-09-25T10:59:00Z</dcterms:created>
  <dcterms:modified xsi:type="dcterms:W3CDTF">2015-09-25T11:00:00Z</dcterms:modified>
</cp:coreProperties>
</file>