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E7B8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2016094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7B8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E7B8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E7B8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7B8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E7B8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 (%)</w:t>
            </w:r>
          </w:p>
        </w:tc>
        <w:tc>
          <w:tcPr>
            <w:tcW w:w="2700" w:type="dxa"/>
            <w:vAlign w:val="center"/>
          </w:tcPr>
          <w:p w:rsidR="003C549B" w:rsidRPr="00F24CA9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 (%)</w:t>
            </w:r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 (%)</w:t>
            </w:r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r w:rsidR="003C549B" w:rsidRPr="002113E5">
              <w:rPr>
                <w:szCs w:val="28"/>
              </w:rPr>
              <w:t xml:space="preserve"> (%)</w:t>
            </w:r>
          </w:p>
        </w:tc>
        <w:tc>
          <w:tcPr>
            <w:tcW w:w="2700" w:type="dxa"/>
            <w:vAlign w:val="center"/>
          </w:tcPr>
          <w:p w:rsidR="003C549B" w:rsidRPr="00311ADA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E7B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E7B8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E7B8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E7B8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Ввод ставки отсечения или признание отбора заявок несостоявшимся:</w:t>
            </w:r>
          </w:p>
        </w:tc>
        <w:tc>
          <w:tcPr>
            <w:tcW w:w="2700" w:type="dxa"/>
            <w:vAlign w:val="center"/>
          </w:tcPr>
          <w:p w:rsidR="003C549B" w:rsidRPr="00834AE5" w:rsidRDefault="003E7B8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E7B8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E7B8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E7B8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E7B8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CC25D2" w:rsidRDefault="00C11E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bookmarkStart w:id="0" w:name="_GoBack"/>
            <w:bookmarkEnd w:id="0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B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средств в подлежащих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B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B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7B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3E7B82" w:rsidRDefault="003E7B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3E7B82" w:rsidRDefault="003E7B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E7B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E7B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sectPr w:rsidR="006A3E4D" w:rsidSect="003E7B82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B8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E7B82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11E4C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dcterms:created xsi:type="dcterms:W3CDTF">2016-05-11T11:06:00Z</dcterms:created>
  <dcterms:modified xsi:type="dcterms:W3CDTF">2016-05-11T11:08:00Z</dcterms:modified>
</cp:coreProperties>
</file>