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4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4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4A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4A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4A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4A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4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4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4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4A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4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4A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4A3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4A3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182 938 000 000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4A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14A3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A3E"/>
    <w:rsid w:val="0006322A"/>
    <w:rsid w:val="00096875"/>
    <w:rsid w:val="000B3557"/>
    <w:rsid w:val="000B56EB"/>
    <w:rsid w:val="000E5903"/>
    <w:rsid w:val="001526FF"/>
    <w:rsid w:val="00171884"/>
    <w:rsid w:val="00214A3E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2015-10-14T06:27:00Z</dcterms:created>
  <dcterms:modified xsi:type="dcterms:W3CDTF">2015-10-14T06:29:00Z</dcterms:modified>
</cp:coreProperties>
</file>