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B68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68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B68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68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B685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B685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B68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B68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B68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B68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B68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B68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B68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B685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B685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B68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11 610 000 000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11 610 000 000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11 610 000 000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10,8653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B68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B685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85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B685D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6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B685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6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B685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2015-10-08T06:19:00Z</cp:lastPrinted>
  <dcterms:created xsi:type="dcterms:W3CDTF">2015-10-08T06:19:00Z</dcterms:created>
  <dcterms:modified xsi:type="dcterms:W3CDTF">2015-10-08T06:20:00Z</dcterms:modified>
</cp:coreProperties>
</file>