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F3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F3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F3B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F3B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5A481E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5A481E" w:rsidRDefault="000F3B83" w:rsidP="005A481E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5A481E">
              <w:rPr>
                <w:szCs w:val="28"/>
              </w:rPr>
              <w:t>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F3B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F3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F3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F3B8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F3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F3B8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F3B8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F3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F3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F3B8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F3B8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F3B8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F3B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F3B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F3B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F3B8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F3B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F3B8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F3B8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F3B8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F3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F3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105 870 000 000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F3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F3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F3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F3B8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F3B8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F3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F3B8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5A481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B83"/>
    <w:rsid w:val="0006322A"/>
    <w:rsid w:val="00096875"/>
    <w:rsid w:val="000B3557"/>
    <w:rsid w:val="000B56EB"/>
    <w:rsid w:val="000E5903"/>
    <w:rsid w:val="000F3B8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A481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A48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A481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A48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A481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19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2016-01-28T13:01:00Z</cp:lastPrinted>
  <dcterms:created xsi:type="dcterms:W3CDTF">2016-01-28T12:43:00Z</dcterms:created>
  <dcterms:modified xsi:type="dcterms:W3CDTF">2016-01-28T13:02:00Z</dcterms:modified>
</cp:coreProperties>
</file>