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A7A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2018058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A7A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A7AD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A7A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A7A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A7AD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A7A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A7A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A7A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A7A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A7A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A7A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A7A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A7AD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A7AD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A7A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7A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7A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7A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A7A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A7AD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A7AD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A7A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A7A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A7AD3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D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A7AD3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2018-03-16T13:47:00Z</dcterms:created>
  <dcterms:modified xsi:type="dcterms:W3CDTF">2018-03-16T13:47:00Z</dcterms:modified>
</cp:coreProperties>
</file>