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2F6C1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2F6C1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10.03.2017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2F6C1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2017058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F6C1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2F6C1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2F6C1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10.03.2017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2F6C1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13.03.2017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2F6C1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F6C1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2F6C1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2F6C1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2F6C11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2F6C1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2F6C1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2F6C1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2F6C1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2F6C1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2F6C1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2F6C1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2F6C1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2F6C1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2F6C1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2F6C1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2F6C1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2F6C1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2F6C1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9,5120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F6C1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69 815 000 000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F6C1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69 815 000 000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F6C1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69 815 000 000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2F6C1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9,5131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F6C1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9,5120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F6C1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9,5301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2F6C1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2F6C1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2F6C11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C11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6C1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2F6C1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2F6C11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2F6C1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2F6C1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3</TotalTime>
  <Pages>3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2017-03-10T08:40:00Z</cp:lastPrinted>
  <dcterms:created xsi:type="dcterms:W3CDTF">2017-03-10T08:39:00Z</dcterms:created>
  <dcterms:modified xsi:type="dcterms:W3CDTF">2017-03-10T08:42:00Z</dcterms:modified>
</cp:coreProperties>
</file>