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53A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3A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53A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53AE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53AE7">
        <w:trPr>
          <w:trHeight w:val="520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53A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53AE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53AE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53A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53A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53A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53AE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53A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53AE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53AE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53AE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295 441 000 000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295 441 000 000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295 441 000 000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53AE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153AE7">
      <w:pPr>
        <w:ind w:firstLine="0"/>
        <w:rPr>
          <w:szCs w:val="28"/>
        </w:rPr>
      </w:pPr>
      <w:bookmarkStart w:id="0" w:name="_GoBack"/>
      <w:bookmarkEnd w:id="0"/>
    </w:p>
    <w:sectPr w:rsidR="00232B0E" w:rsidSect="00153AE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AE7"/>
    <w:rsid w:val="0006322A"/>
    <w:rsid w:val="00096875"/>
    <w:rsid w:val="000B3557"/>
    <w:rsid w:val="000B56EB"/>
    <w:rsid w:val="000E5903"/>
    <w:rsid w:val="001526FF"/>
    <w:rsid w:val="00153AE7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2017-07-17T10:55:00Z</dcterms:created>
  <dcterms:modified xsi:type="dcterms:W3CDTF">2017-07-17T10:56:00Z</dcterms:modified>
</cp:coreProperties>
</file>