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7703B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7703B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7703B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7703B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29.01.2018</w:t>
            </w:r>
          </w:p>
        </w:tc>
      </w:tr>
      <w:tr w:rsidR="003C549B" w:rsidRPr="00B237E3" w:rsidTr="007703B3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7703B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2018019</w:t>
            </w:r>
          </w:p>
        </w:tc>
      </w:tr>
      <w:tr w:rsidR="003C549B" w:rsidRPr="00B237E3" w:rsidTr="007703B3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7703B3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7703B3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7703B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7703B3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7703B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7703B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7703B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29.01.2018</w:t>
            </w:r>
          </w:p>
        </w:tc>
      </w:tr>
      <w:tr w:rsidR="003C549B" w:rsidRPr="002113E5" w:rsidTr="007703B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7703B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30.01.2018</w:t>
            </w:r>
          </w:p>
        </w:tc>
      </w:tr>
      <w:tr w:rsidR="003C549B" w:rsidRPr="002113E5" w:rsidTr="007703B3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7703B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C549B" w:rsidRPr="002113E5" w:rsidTr="007703B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7703B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7703B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7703B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7703B3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7703B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7703B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7703B3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7703B3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7703B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7703B3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7703B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7703B3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7703B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7703B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7703B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7703B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7703B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7703B3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7703B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7703B3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7703B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7703B3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7703B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7703B3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7703B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7703B3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7703B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7703B3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7703B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7703B3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7703B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7703B3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7703B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7703B3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7703B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7703B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7703B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7703B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7703B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7703B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7703B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7703B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7703B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7703B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7703B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7703B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7703B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7703B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7703B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7703B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7703B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7703B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7703B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3B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03B3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2018-01-30T10:55:00Z</dcterms:created>
  <dcterms:modified xsi:type="dcterms:W3CDTF">2018-01-30T10:56:00Z</dcterms:modified>
</cp:coreProperties>
</file>