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268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268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04.03.2016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2688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2016043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2688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2688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2688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268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268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2688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268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2688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2688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268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268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2688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2688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268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2688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2688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2688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2688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2688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2688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2688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2688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2688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2688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169 006 000 000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2688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2688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2688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10,6335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2688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2688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10,8211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2688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2688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88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2688D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13C0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32</TotalTime>
  <Pages>3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2016-03-04T09:15:00Z</dcterms:created>
  <dcterms:modified xsi:type="dcterms:W3CDTF">2016-03-04T10:08:00Z</dcterms:modified>
</cp:coreProperties>
</file>