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475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475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4752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2017134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4752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4752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4752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475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475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4752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475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4752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4752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475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475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4752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4752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475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4752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4752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4752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4752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4752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4752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4752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4752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475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475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121 868 000 000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475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121 868 000 000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475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121 868 000 000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475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4752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4752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475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475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4752C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52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4752C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2017-05-30T08:24:00Z</cp:lastPrinted>
  <dcterms:created xsi:type="dcterms:W3CDTF">2017-05-30T08:24:00Z</dcterms:created>
  <dcterms:modified xsi:type="dcterms:W3CDTF">2017-05-30T08:25:00Z</dcterms:modified>
</cp:coreProperties>
</file>