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D00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D00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16.06</w:t>
            </w:r>
            <w:bookmarkStart w:id="0" w:name="_GoBack"/>
            <w:bookmarkEnd w:id="0"/>
            <w:r>
              <w:rPr>
                <w:szCs w:val="28"/>
                <w:lang w:val="en-US"/>
              </w:rPr>
              <w:t>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D00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D00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D005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D00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D00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D00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D00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D00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D005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D005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D00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D00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D005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D005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D00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D00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D00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D00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D00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D00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D00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D005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D005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D00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D00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116 236 967 441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D00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116 236 967 441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D00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116 236 967 441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D00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10,0208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D005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D005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D00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D00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Pr="008D005B" w:rsidRDefault="00232B0E" w:rsidP="008D005B">
      <w:pPr>
        <w:ind w:firstLine="0"/>
        <w:rPr>
          <w:szCs w:val="28"/>
        </w:rPr>
      </w:pPr>
    </w:p>
    <w:sectPr w:rsidR="00232B0E" w:rsidRPr="008D005B" w:rsidSect="008D005B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05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D005B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2016-06-17T08:19:00Z</dcterms:created>
  <dcterms:modified xsi:type="dcterms:W3CDTF">2016-06-17T08:23:00Z</dcterms:modified>
</cp:coreProperties>
</file>