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D1094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D1094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13.12.2016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D1094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2016286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1094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D1094F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D1094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13.12.2016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D1094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D1094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1094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D1094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D1094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D1094F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D1094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D1094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D1094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D1094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D1094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D1094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D1094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D1094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D1094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D1094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D1094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D1094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D1094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D1094F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D1094F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D1094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1094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48 704 000 000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1094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48 704 000 000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1094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48 704 000 000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D1094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9,5324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1094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1094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D1094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D1094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D1094F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94F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1094F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D109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D1094F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D109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D1094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2016-12-13T08:23:00Z</cp:lastPrinted>
  <dcterms:created xsi:type="dcterms:W3CDTF">2016-12-13T08:22:00Z</dcterms:created>
  <dcterms:modified xsi:type="dcterms:W3CDTF">2016-12-13T08:23:00Z</dcterms:modified>
</cp:coreProperties>
</file>