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5C2D4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5C2D4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14.12.2016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5C2D4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2016287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5C2D4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5C2D42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5C2D4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14.12.2016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5C2D4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15.12.2016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5C2D4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5C2D4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5C2D4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5C2D42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5C2D42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5C2D4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5C2D4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5C2D42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5C2D42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5C2D4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5C2D4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5C2D4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5C2D4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5C2D4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5C2D4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5C2D4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5C2D4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5C2D4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5C2D42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5C2D42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5C2D4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5C2D4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54 200 000 000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5C2D4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54 200 000 000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5C2D4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54 200 000 000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5C2D4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9,5209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5C2D42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5C2D42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9,5501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5C2D4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5C2D4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  <w:bookmarkStart w:id="0" w:name="_GoBack"/>
      <w:bookmarkEnd w:id="0"/>
    </w:p>
    <w:sectPr w:rsidR="00232B0E" w:rsidSect="005C2D42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2D42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C2D42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5C2D4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5C2D42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5C2D4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5C2D42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561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2016-12-14T08:50:00Z</cp:lastPrinted>
  <dcterms:created xsi:type="dcterms:W3CDTF">2016-12-14T08:49:00Z</dcterms:created>
  <dcterms:modified xsi:type="dcterms:W3CDTF">2016-12-14T08:51:00Z</dcterms:modified>
</cp:coreProperties>
</file>