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19.04.2018</w:t>
            </w:r>
          </w:p>
        </w:tc>
      </w:tr>
      <w:tr w:rsidR="00323E66" w:rsidRPr="00CC5818" w:rsidTr="00A3172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2018097</w:t>
            </w:r>
          </w:p>
        </w:tc>
      </w:tr>
      <w:tr w:rsidR="00323E66" w:rsidRPr="00CC5818" w:rsidTr="00A3172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3172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3172F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3172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</w:t>
            </w:r>
            <w:r w:rsidR="000C5028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3172F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19.04.2018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20.04.2018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</w:t>
            </w:r>
            <w:r w:rsidR="000C5028">
              <w:rPr>
                <w:szCs w:val="28"/>
              </w:rPr>
              <w:t>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3172F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3172F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3172F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3172F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3172F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A3172F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A3172F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3172F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7115EE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t>181 800 000 000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t>181 800 000 000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t>181 800 000 000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A3172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A3172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3172F" w:rsidP="0011411A">
      <w:r>
        <w:rPr>
          <w:lang w:val="en-US"/>
        </w:rPr>
        <w:t xml:space="preserve"> </w:t>
      </w:r>
    </w:p>
    <w:p w:rsidR="00D92F8E" w:rsidRPr="00A52B20" w:rsidRDefault="00A3172F" w:rsidP="00933604">
      <w:r>
        <w:t xml:space="preserve">     </w:t>
      </w:r>
    </w:p>
    <w:p w:rsidR="00A52B20" w:rsidRPr="00A52B20" w:rsidRDefault="00A3172F" w:rsidP="00A52B20">
      <w:pPr>
        <w:rPr>
          <w:szCs w:val="28"/>
          <w:lang w:val="en-US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2F"/>
    <w:rsid w:val="0006322A"/>
    <w:rsid w:val="00096875"/>
    <w:rsid w:val="000B3557"/>
    <w:rsid w:val="000B56EB"/>
    <w:rsid w:val="000C5028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115EE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3172F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500</Words>
  <Characters>3463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2018-04-20T11:00:00Z</dcterms:created>
  <dcterms:modified xsi:type="dcterms:W3CDTF">2018-04-27T05:44:00Z</dcterms:modified>
</cp:coreProperties>
</file>