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A3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A3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A3C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2016069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A3C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A3CD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A3C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A3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A3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A3C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A3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A3CD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A3CD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A3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A3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A3CD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A3CD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A3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A3C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A3C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A3C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A3C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A3C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A3C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A3CD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A3CD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A3C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A3C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43 179 000 000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A3C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43 179 000 000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A3C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43 179 000 000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A3C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10,5712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A3CD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A3CD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A3C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A3C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5A3CD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CD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A3CD1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A3CD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A3CD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A3CD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A3CD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2016-04-07T09:01:00Z</cp:lastPrinted>
  <dcterms:created xsi:type="dcterms:W3CDTF">2016-04-07T08:59:00Z</dcterms:created>
  <dcterms:modified xsi:type="dcterms:W3CDTF">2016-04-07T09:02:00Z</dcterms:modified>
</cp:coreProperties>
</file>