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365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65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365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65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365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365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365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365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365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365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365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365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365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3658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3658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365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3658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8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36586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2017-03-15T10:55:00Z</dcterms:created>
  <dcterms:modified xsi:type="dcterms:W3CDTF">2017-03-15T10:56:00Z</dcterms:modified>
</cp:coreProperties>
</file>