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14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4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14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4E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14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14EC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14E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14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14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14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14E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14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14E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14EC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14EC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10,7830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14E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E6B1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CD"/>
    <w:rsid w:val="0006322A"/>
    <w:rsid w:val="00096875"/>
    <w:rsid w:val="000B3557"/>
    <w:rsid w:val="000B56EB"/>
    <w:rsid w:val="000E5903"/>
    <w:rsid w:val="00114ECD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E6B1D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E6B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E6B1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E6B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E6B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2016-03-31T13:54:00Z</cp:lastPrinted>
  <dcterms:created xsi:type="dcterms:W3CDTF">2016-03-31T13:15:00Z</dcterms:created>
  <dcterms:modified xsi:type="dcterms:W3CDTF">2016-03-31T13:55:00Z</dcterms:modified>
</cp:coreProperties>
</file>