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600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600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600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600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6007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600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600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600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600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600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600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6007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600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600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600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600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600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600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600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600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600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600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600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6007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6007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600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00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00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00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600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9,6134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600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600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9,6350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600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600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60072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07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072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600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6007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600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6007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2017-01-19T12:25:00Z</cp:lastPrinted>
  <dcterms:created xsi:type="dcterms:W3CDTF">2017-01-19T12:24:00Z</dcterms:created>
  <dcterms:modified xsi:type="dcterms:W3CDTF">2017-01-19T12:25:00Z</dcterms:modified>
</cp:coreProperties>
</file>