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FE3D13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C549B" w:rsidRPr="00435E96" w:rsidRDefault="00FE3D1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FE3D13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379" w:type="dxa"/>
            <w:vAlign w:val="center"/>
          </w:tcPr>
          <w:p w:rsidR="003C549B" w:rsidRPr="002113E5" w:rsidRDefault="00FE3D1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20.10.2017</w:t>
            </w:r>
          </w:p>
        </w:tc>
      </w:tr>
      <w:tr w:rsidR="003C549B" w:rsidRPr="00B237E3" w:rsidTr="00FE3D13">
        <w:trPr>
          <w:trHeight w:val="1036"/>
        </w:trPr>
        <w:tc>
          <w:tcPr>
            <w:tcW w:w="6521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C549B" w:rsidRPr="000B3557" w:rsidRDefault="00FE3D1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2017280</w:t>
            </w:r>
          </w:p>
        </w:tc>
      </w:tr>
      <w:tr w:rsidR="003C549B" w:rsidRPr="00B237E3" w:rsidTr="00FE3D13">
        <w:trPr>
          <w:trHeight w:val="1036"/>
        </w:trPr>
        <w:tc>
          <w:tcPr>
            <w:tcW w:w="6521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FE3D13">
        <w:trPr>
          <w:trHeight w:val="1036"/>
        </w:trPr>
        <w:tc>
          <w:tcPr>
            <w:tcW w:w="6521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F75869">
              <w:lastRenderedPageBreak/>
              <w:t>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FE3D13">
        <w:trPr>
          <w:trHeight w:val="1036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FE3D1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FE3D13">
        <w:trPr>
          <w:trHeight w:val="413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379" w:type="dxa"/>
            <w:vAlign w:val="center"/>
          </w:tcPr>
          <w:p w:rsidR="003C549B" w:rsidRPr="002113E5" w:rsidRDefault="00FE3D13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FE3D13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171884" w:rsidRDefault="00FE3D1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20.10.2017</w:t>
            </w:r>
          </w:p>
        </w:tc>
      </w:tr>
      <w:tr w:rsidR="003C549B" w:rsidRPr="002113E5" w:rsidTr="00FE3D13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2113E5" w:rsidRDefault="00FE3D1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23.10.2017</w:t>
            </w:r>
          </w:p>
        </w:tc>
      </w:tr>
      <w:tr w:rsidR="003C549B" w:rsidRPr="002113E5" w:rsidTr="00FE3D13">
        <w:trPr>
          <w:trHeight w:val="397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379" w:type="dxa"/>
            <w:vAlign w:val="center"/>
          </w:tcPr>
          <w:p w:rsidR="003C549B" w:rsidRPr="002113E5" w:rsidRDefault="00FE3D1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8,07</w:t>
            </w:r>
          </w:p>
        </w:tc>
      </w:tr>
      <w:tr w:rsidR="003C549B" w:rsidRPr="002113E5" w:rsidTr="00FE3D13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FE3D1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FE3D13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C549B" w:rsidRPr="002113E5" w:rsidRDefault="00FE3D1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FE3D13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379" w:type="dxa"/>
            <w:vAlign w:val="center"/>
          </w:tcPr>
          <w:p w:rsidR="003C549B" w:rsidRPr="002113E5" w:rsidRDefault="00FE3D1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FE3D13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379" w:type="dxa"/>
            <w:vAlign w:val="center"/>
          </w:tcPr>
          <w:p w:rsidR="003C549B" w:rsidRPr="002113E5" w:rsidRDefault="00FE3D13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FE3D13">
        <w:trPr>
          <w:trHeight w:val="55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F24CA9" w:rsidRDefault="00FE3D1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FE3D13">
        <w:trPr>
          <w:trHeight w:val="85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FE3D13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FE3D13">
        <w:trPr>
          <w:trHeight w:val="397"/>
        </w:trPr>
        <w:tc>
          <w:tcPr>
            <w:tcW w:w="6521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311ADA" w:rsidRDefault="00FE3D1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FE3D13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379" w:type="dxa"/>
            <w:vAlign w:val="center"/>
          </w:tcPr>
          <w:p w:rsidR="003C549B" w:rsidRPr="005D63E4" w:rsidRDefault="00FE3D1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FE3D13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379" w:type="dxa"/>
            <w:vAlign w:val="center"/>
          </w:tcPr>
          <w:p w:rsidR="003C549B" w:rsidRPr="00AD1542" w:rsidRDefault="00FE3D1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FE3D13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C549B" w:rsidRPr="002113E5" w:rsidRDefault="00FE3D1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FE3D13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C549B" w:rsidRPr="001526FF" w:rsidRDefault="00FE3D1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FE3D13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C549B" w:rsidRPr="001526FF" w:rsidRDefault="00FE3D1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FE3D13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lastRenderedPageBreak/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C549B" w:rsidRPr="005E2657" w:rsidRDefault="00FE3D1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FE3D13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C549B" w:rsidRPr="00834AE5" w:rsidRDefault="00FE3D1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FE3D13">
        <w:trPr>
          <w:trHeight w:val="794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C549B" w:rsidRPr="00572C7E" w:rsidRDefault="00FE3D1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FE3D13">
        <w:trPr>
          <w:trHeight w:val="794"/>
        </w:trPr>
        <w:tc>
          <w:tcPr>
            <w:tcW w:w="6521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C549B" w:rsidRPr="00DC24B9" w:rsidRDefault="00FE3D1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FE3D13">
        <w:trPr>
          <w:trHeight w:val="794"/>
        </w:trPr>
        <w:tc>
          <w:tcPr>
            <w:tcW w:w="6521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379" w:type="dxa"/>
            <w:vAlign w:val="center"/>
          </w:tcPr>
          <w:p w:rsidR="003C549B" w:rsidRPr="005F1F0D" w:rsidRDefault="00FE3D13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FE3D13">
        <w:trPr>
          <w:trHeight w:val="794"/>
        </w:trPr>
        <w:tc>
          <w:tcPr>
            <w:tcW w:w="6521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C549B" w:rsidRPr="003A713F" w:rsidRDefault="00FE3D13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FE3D13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CC25D2" w:rsidRDefault="00FE3D1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8,1000</w:t>
            </w:r>
          </w:p>
        </w:tc>
      </w:tr>
      <w:tr w:rsidR="003C549B" w:rsidRPr="0065185C" w:rsidTr="00FE3D13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FE3D1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2 000 000 000</w:t>
            </w:r>
          </w:p>
        </w:tc>
      </w:tr>
      <w:tr w:rsidR="003C549B" w:rsidRPr="0065185C" w:rsidTr="00FE3D13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FE3D1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2 000 000 000</w:t>
            </w:r>
          </w:p>
        </w:tc>
      </w:tr>
      <w:tr w:rsidR="003C549B" w:rsidRPr="0065185C" w:rsidTr="00FE3D13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FE3D1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2 000 000 000</w:t>
            </w:r>
          </w:p>
        </w:tc>
      </w:tr>
      <w:tr w:rsidR="003C549B" w:rsidRPr="0065185C" w:rsidTr="00FE3D13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65185C" w:rsidRDefault="00FE3D1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8,1000</w:t>
            </w:r>
          </w:p>
        </w:tc>
      </w:tr>
      <w:tr w:rsidR="003C549B" w:rsidRPr="0065185C" w:rsidTr="00FE3D13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FE3D1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8,1000</w:t>
            </w:r>
          </w:p>
        </w:tc>
      </w:tr>
      <w:tr w:rsidR="003C549B" w:rsidRPr="0065185C" w:rsidTr="00FE3D13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FE3D1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8,1000</w:t>
            </w:r>
          </w:p>
        </w:tc>
      </w:tr>
      <w:tr w:rsidR="003C549B" w:rsidRPr="0065185C" w:rsidTr="00FE3D13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379" w:type="dxa"/>
            <w:vAlign w:val="center"/>
          </w:tcPr>
          <w:p w:rsidR="003C549B" w:rsidRPr="0065185C" w:rsidRDefault="00FE3D1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FE3D13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C549B" w:rsidRPr="0065185C" w:rsidRDefault="00FE3D1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D13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3D1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2017-10-23T11:37:00Z</dcterms:created>
  <dcterms:modified xsi:type="dcterms:W3CDTF">2017-10-23T11:38:00Z</dcterms:modified>
</cp:coreProperties>
</file>