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103AD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103AD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20.06.2016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103AD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2016128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03AD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103AD4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103AD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20.06.2016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103AD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21.06.2016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103AD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03AD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103AD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103AD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103AD4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103AD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103AD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103AD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103AD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103AD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103AD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103AD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103AD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103AD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103AD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103AD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103AD4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103AD4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103AD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10,0101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03AD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118 918 786 210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03AD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118 918 786 210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средств п</w:t>
            </w:r>
            <w:bookmarkStart w:id="0" w:name="_GoBack"/>
            <w:bookmarkEnd w:id="0"/>
            <w:r w:rsidRPr="0065185C">
              <w:rPr>
                <w:szCs w:val="28"/>
              </w:rPr>
              <w:t xml:space="preserve">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03AD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118 918 786 210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103AD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10,0203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03AD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10,0101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03AD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10,1050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103AD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103AD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103AD4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AD4"/>
    <w:rsid w:val="0006322A"/>
    <w:rsid w:val="00096875"/>
    <w:rsid w:val="000B3557"/>
    <w:rsid w:val="000B56EB"/>
    <w:rsid w:val="000E5903"/>
    <w:rsid w:val="00103AD4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103AD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103AD4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103AD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103AD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10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2016-06-20T08:59:00Z</cp:lastPrinted>
  <dcterms:created xsi:type="dcterms:W3CDTF">2016-06-20T08:58:00Z</dcterms:created>
  <dcterms:modified xsi:type="dcterms:W3CDTF">2016-06-20T09:08:00Z</dcterms:modified>
</cp:coreProperties>
</file>