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F4C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4C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F4C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4C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F4C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F4C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F4C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F4C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F4C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F4C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F4C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F4C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F4C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F4C7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F4C7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9,9200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F4C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F4C7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7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F4C74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F4C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F4C7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F4C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F4C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2017-02-28T08:48:00Z</cp:lastPrinted>
  <dcterms:created xsi:type="dcterms:W3CDTF">2017-02-28T08:47:00Z</dcterms:created>
  <dcterms:modified xsi:type="dcterms:W3CDTF">2017-02-28T08:51:00Z</dcterms:modified>
</cp:coreProperties>
</file>