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C11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C11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C11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2016284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C11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C117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C11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C11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C11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C11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C11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C117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C117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C11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C11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C117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C117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C11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C11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C11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5C11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5C11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C117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C11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C117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C117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C117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C117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C11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C11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C11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C11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33 650 000 000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C11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9,5489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C117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C117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C11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C11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5C1177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17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1177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C11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C117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C11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C117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2016-12-12T08:40:00Z</cp:lastPrinted>
  <dcterms:created xsi:type="dcterms:W3CDTF">2016-12-12T08:40:00Z</dcterms:created>
  <dcterms:modified xsi:type="dcterms:W3CDTF">2016-12-12T08:41:00Z</dcterms:modified>
</cp:coreProperties>
</file>