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169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169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169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2016269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69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1699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169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169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169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69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169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169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1699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169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169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169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169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169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169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169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169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169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169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169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1699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1699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169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69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69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69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169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699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699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169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169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sectPr w:rsidR="00232B0E" w:rsidSect="00216990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90"/>
    <w:rsid w:val="0006322A"/>
    <w:rsid w:val="00096875"/>
    <w:rsid w:val="000B3557"/>
    <w:rsid w:val="000B56EB"/>
    <w:rsid w:val="000E5903"/>
    <w:rsid w:val="0011409A"/>
    <w:rsid w:val="001526FF"/>
    <w:rsid w:val="00171884"/>
    <w:rsid w:val="00216990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169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1699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169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1699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23</TotalTime>
  <Pages>3</Pages>
  <Words>475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2016-11-28T12:31:00Z</cp:lastPrinted>
  <dcterms:created xsi:type="dcterms:W3CDTF">2016-11-28T12:30:00Z</dcterms:created>
  <dcterms:modified xsi:type="dcterms:W3CDTF">2016-11-29T11:28:00Z</dcterms:modified>
</cp:coreProperties>
</file>