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D05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2018066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D05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D05B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D05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D05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D05B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D05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D05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D05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D05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D05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D05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D05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D05B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D05B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D05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D05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D05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D05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D05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D05B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D05B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D05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D05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D05B4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B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D05B4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2018-03-20T11:02:00Z</dcterms:created>
  <dcterms:modified xsi:type="dcterms:W3CDTF">2018-03-20T11:03:00Z</dcterms:modified>
</cp:coreProperties>
</file>