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01.06.2018</w:t>
            </w:r>
          </w:p>
        </w:tc>
      </w:tr>
      <w:tr w:rsidR="00323E66" w:rsidRPr="00CC5818" w:rsidTr="00C96C8E">
        <w:trPr>
          <w:trHeight w:val="73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2018143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01.06.2018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96C8E">
        <w:trPr>
          <w:trHeight w:val="41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96C8E">
        <w:trPr>
          <w:trHeight w:val="42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t>120 200 000 000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t>120 200 000 000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t>120 200 000 000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96C8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A52B20" w:rsidRPr="00C96C8E" w:rsidRDefault="00A52B20" w:rsidP="00C96C8E">
      <w:bookmarkStart w:id="0" w:name="_GoBack"/>
      <w:bookmarkEnd w:id="0"/>
    </w:p>
    <w:sectPr w:rsidR="00A52B20" w:rsidRPr="00C96C8E" w:rsidSect="00C96C8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8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96C8E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2018-06-04T14:44:00Z</dcterms:created>
  <dcterms:modified xsi:type="dcterms:W3CDTF">2018-06-04T14:46:00Z</dcterms:modified>
</cp:coreProperties>
</file>