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0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0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044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2017046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044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0441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044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0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0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0441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0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0441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0441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0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004412" w:rsidRPr="00004412" w:rsidRDefault="00004412" w:rsidP="00004412">
            <w:pPr>
              <w:ind w:firstLine="0"/>
              <w:jc w:val="center"/>
              <w:rPr>
                <w:szCs w:val="28"/>
              </w:rPr>
            </w:pPr>
            <w:r w:rsidRPr="00004412">
              <w:rPr>
                <w:szCs w:val="28"/>
              </w:rPr>
              <w:t>100,0 – 27.02.2017</w:t>
            </w:r>
          </w:p>
          <w:p w:rsidR="00004412" w:rsidRPr="00004412" w:rsidRDefault="00004412" w:rsidP="00004412">
            <w:pPr>
              <w:ind w:firstLine="0"/>
              <w:jc w:val="center"/>
              <w:rPr>
                <w:sz w:val="10"/>
                <w:szCs w:val="28"/>
              </w:rPr>
            </w:pPr>
          </w:p>
          <w:p w:rsidR="003C549B" w:rsidRPr="00311ADA" w:rsidRDefault="00004412" w:rsidP="00004412">
            <w:pPr>
              <w:ind w:firstLine="0"/>
              <w:jc w:val="center"/>
              <w:rPr>
                <w:szCs w:val="28"/>
              </w:rPr>
            </w:pPr>
            <w:r w:rsidRPr="00004412">
              <w:rPr>
                <w:szCs w:val="28"/>
              </w:rPr>
              <w:t>0,05 – 28.02.2017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0441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004412" w:rsidRPr="00004412" w:rsidRDefault="00004412" w:rsidP="00004412">
            <w:pPr>
              <w:ind w:firstLine="0"/>
              <w:jc w:val="center"/>
              <w:rPr>
                <w:szCs w:val="28"/>
              </w:rPr>
            </w:pPr>
            <w:r w:rsidRPr="00004412">
              <w:rPr>
                <w:szCs w:val="28"/>
              </w:rPr>
              <w:t>Нет – 27.02.2017</w:t>
            </w:r>
          </w:p>
          <w:p w:rsidR="00004412" w:rsidRPr="00004412" w:rsidRDefault="00004412" w:rsidP="00004412">
            <w:pPr>
              <w:ind w:firstLine="0"/>
              <w:jc w:val="center"/>
              <w:rPr>
                <w:sz w:val="4"/>
                <w:szCs w:val="28"/>
              </w:rPr>
            </w:pPr>
          </w:p>
          <w:p w:rsidR="003C549B" w:rsidRPr="00AD1542" w:rsidRDefault="00004412" w:rsidP="00004412">
            <w:pPr>
              <w:ind w:firstLine="0"/>
              <w:jc w:val="center"/>
              <w:rPr>
                <w:szCs w:val="28"/>
              </w:rPr>
            </w:pPr>
            <w:r w:rsidRPr="00004412">
              <w:rPr>
                <w:szCs w:val="28"/>
              </w:rPr>
              <w:t>Да – 28.02</w:t>
            </w:r>
            <w:bookmarkStart w:id="0" w:name="_GoBack"/>
            <w:bookmarkEnd w:id="0"/>
            <w:r w:rsidRPr="00004412">
              <w:rPr>
                <w:szCs w:val="28"/>
              </w:rPr>
              <w:t>.2017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0441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044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044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044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0441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044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0441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0441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0441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044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044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044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044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044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9,5899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0441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0441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9,6226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044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0441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sectPr w:rsidR="00232B0E" w:rsidSect="00004412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412"/>
    <w:rsid w:val="0000441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044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0441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044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0441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2017-02-27T08:32:00Z</cp:lastPrinted>
  <dcterms:created xsi:type="dcterms:W3CDTF">2017-02-27T08:30:00Z</dcterms:created>
  <dcterms:modified xsi:type="dcterms:W3CDTF">2017-02-27T08:33:00Z</dcterms:modified>
</cp:coreProperties>
</file>