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E10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E10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E10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E10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E10B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E10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E10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E10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E10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E10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E10B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E10B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E10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E10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E10B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E10B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E10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E10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E10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5E10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5E10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E10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E10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E10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E10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E10B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E10B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E10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E10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117 700 000 000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E10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117 700 000 000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E10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117 700 000 000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E10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9,6510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E10B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E10B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9,9100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E10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E10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5E10BC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0B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10BC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E10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E10B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E10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E10B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2016-09-30T08:33:00Z</cp:lastPrinted>
  <dcterms:created xsi:type="dcterms:W3CDTF">2016-09-30T08:32:00Z</dcterms:created>
  <dcterms:modified xsi:type="dcterms:W3CDTF">2016-09-30T08:33:00Z</dcterms:modified>
</cp:coreProperties>
</file>