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04.07.2018</w:t>
            </w:r>
          </w:p>
        </w:tc>
      </w:tr>
      <w:tr w:rsidR="00323E66" w:rsidRPr="00CC5818" w:rsidTr="0085228A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2018179</w:t>
            </w:r>
          </w:p>
        </w:tc>
      </w:tr>
      <w:tr w:rsidR="00323E66" w:rsidRPr="00CC5818" w:rsidTr="0085228A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5228A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</w:t>
            </w:r>
            <w:r w:rsidRPr="00CC5818">
              <w:lastRenderedPageBreak/>
              <w:t>документами клиринговой организации</w:t>
            </w:r>
          </w:p>
        </w:tc>
      </w:tr>
      <w:tr w:rsidR="00323E66" w:rsidRPr="00CC5818" w:rsidTr="0085228A">
        <w:trPr>
          <w:trHeight w:val="46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85228A">
        <w:trPr>
          <w:trHeight w:val="1036"/>
        </w:trPr>
        <w:tc>
          <w:tcPr>
            <w:tcW w:w="5812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5228A">
        <w:trPr>
          <w:trHeight w:val="413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04.07.2018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05.07.2018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5228A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5228A">
        <w:trPr>
          <w:trHeight w:val="55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5228A">
        <w:trPr>
          <w:trHeight w:val="85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5228A">
        <w:trPr>
          <w:trHeight w:val="2008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5228A">
        <w:trPr>
          <w:trHeight w:val="794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5228A">
        <w:trPr>
          <w:trHeight w:val="65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5228A">
        <w:trPr>
          <w:trHeight w:val="579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85228A">
        <w:trPr>
          <w:trHeight w:val="54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6,8910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 w:val="24"/>
              </w:rPr>
            </w:pPr>
            <w:r>
              <w:t>800 000 000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 w:val="24"/>
              </w:rPr>
            </w:pPr>
            <w:r>
              <w:t>800 000 000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 w:val="24"/>
              </w:rPr>
            </w:pPr>
            <w:r>
              <w:t>800 000 000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 w:val="24"/>
              </w:rPr>
            </w:pPr>
            <w:r>
              <w:t>6,8910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6,8910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6,8910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85228A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23E66" w:rsidRPr="00CC5818" w:rsidRDefault="0085228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5228A" w:rsidP="0011411A">
      <w:r>
        <w:rPr>
          <w:lang w:val="en-US"/>
        </w:rPr>
        <w:t xml:space="preserve"> </w:t>
      </w:r>
    </w:p>
    <w:p w:rsidR="0011411A" w:rsidRDefault="0085228A" w:rsidP="0085228A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28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5228A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2018-07-05T10:50:00Z</dcterms:created>
  <dcterms:modified xsi:type="dcterms:W3CDTF">2018-07-05T10:51:00Z</dcterms:modified>
</cp:coreProperties>
</file>